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1C2FB">
      <w:pPr>
        <w:jc w:val="center"/>
        <w:rPr>
          <w:rFonts w:hint="eastAsia" w:ascii="仿宋" w:eastAsia="仿宋" w:cs="仿宋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</w:p>
    <w:p w14:paraId="530AC860">
      <w:pPr>
        <w:jc w:val="left"/>
        <w:rPr>
          <w:rFonts w:hint="eastAsia" w:asci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附件3：</w:t>
      </w:r>
      <w:bookmarkStart w:id="0" w:name="_GoBack"/>
      <w:bookmarkEnd w:id="0"/>
    </w:p>
    <w:p w14:paraId="20844EAA">
      <w:pPr>
        <w:rPr>
          <w:rFonts w:ascii="仿宋_GB2312" w:eastAsia="仿宋_GB2312"/>
          <w:b w:val="0"/>
          <w:bCs w:val="0"/>
          <w:i w:val="0"/>
          <w:iCs w:val="0"/>
          <w:caps w:val="0"/>
          <w:smallCaps w:val="0"/>
          <w:vanish w:val="0"/>
          <w:color w:val="000000"/>
          <w:spacing w:val="0"/>
          <w:sz w:val="32"/>
          <w:szCs w:val="32"/>
        </w:rPr>
      </w:pPr>
    </w:p>
    <w:p w14:paraId="3E5DEBEA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vanish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vanish w:val="0"/>
          <w:color w:val="333333"/>
          <w:spacing w:val="0"/>
          <w:sz w:val="44"/>
          <w:szCs w:val="44"/>
          <w:lang w:eastAsia="zh-CN"/>
        </w:rPr>
        <w:t>应届毕业生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mallCaps w:val="0"/>
          <w:vanish w:val="0"/>
          <w:color w:val="333333"/>
          <w:spacing w:val="0"/>
          <w:sz w:val="44"/>
          <w:szCs w:val="44"/>
        </w:rPr>
        <w:t>证明</w:t>
      </w:r>
    </w:p>
    <w:p w14:paraId="71D16484">
      <w:pPr>
        <w:jc w:val="center"/>
        <w:rPr>
          <w:rFonts w:hint="eastAsia" w:ascii="方正小标宋_GBK" w:eastAsia="方正小标宋_GBK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</w:p>
    <w:p w14:paraId="58F6E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兹有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同学，身份证号码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，</w:t>
      </w:r>
    </w:p>
    <w:p w14:paraId="399B5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系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学校2025届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专业</w:t>
      </w:r>
    </w:p>
    <w:p w14:paraId="70CEB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方向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（博士/硕士/规培）应届毕业生。拟于2025年7月31日前取得相应学历学位。</w:t>
      </w:r>
    </w:p>
    <w:p w14:paraId="25006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特此证明。</w:t>
      </w:r>
    </w:p>
    <w:p w14:paraId="7685B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E306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25F4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3E20D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                              </w:t>
      </w:r>
      <w:r>
        <w:rPr>
          <w:rFonts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公章：</w:t>
      </w:r>
    </w:p>
    <w:p w14:paraId="2E072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                       </w:t>
      </w:r>
      <w:r>
        <w:rPr>
          <w:rFonts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年     月 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xi Sans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5AF17D-7276-4771-B78C-4C490E6C3B9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DF2B8F5-9C81-4EEF-AFBD-046D534864D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C72B4CE-4A57-4C41-AA50-698FB0F2DEE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3DFD1EE-E66D-4BB6-BA34-2A8B3832A6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554E24D4"/>
    <w:rsid w:val="6FDF58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75</Words>
  <Characters>82</Characters>
  <Lines>15</Lines>
  <Paragraphs>8</Paragraphs>
  <TotalTime>6</TotalTime>
  <ScaleCrop>false</ScaleCrop>
  <LinksUpToDate>false</LinksUpToDate>
  <CharactersWithSpaces>227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2021-09-18T02:10:00Z</dcterms:created>
  <dc:creator>lenovo</dc:creator>
  <cp:lastModifiedBy>沉浸</cp:lastModifiedBy>
  <cp:lastPrinted>2024-04-29T21:52:00Z</cp:lastPrinted>
  <dcterms:modified xsi:type="dcterms:W3CDTF">2025-05-15T02:56:36Z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FB258BA98140A44CBE372F663EA9A097</vt:lpwstr>
  </property>
  <property fmtid="{D5CDD505-2E9C-101B-9397-08002B2CF9AE}" pid="4" name="KSOTemplateDocerSaveRecord">
    <vt:lpwstr>eyJoZGlkIjoiMzI3YjRlNGRhYTJkYjEyZjhiNzdiMTYzZWMwZDk1MDUiLCJ1c2VySWQiOiI2MzA2MTU1MzcifQ==</vt:lpwstr>
  </property>
</Properties>
</file>